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3DB62" w14:textId="77777777" w:rsidR="00C84ED4" w:rsidRPr="00FA4B01" w:rsidRDefault="00C84ED4" w:rsidP="00C84ED4">
      <w:pPr>
        <w:pStyle w:val="Default"/>
        <w:rPr>
          <w:b/>
          <w:color w:val="auto"/>
          <w:sz w:val="36"/>
          <w:szCs w:val="36"/>
        </w:rPr>
      </w:pPr>
      <w:r>
        <w:rPr>
          <w:noProof/>
        </w:rPr>
        <w:drawing>
          <wp:anchor distT="0" distB="0" distL="114300" distR="114300" simplePos="0" relativeHeight="251661312" behindDoc="0" locked="0" layoutInCell="1" allowOverlap="1" wp14:anchorId="51DD90EC" wp14:editId="3C0D7C43">
            <wp:simplePos x="0" y="0"/>
            <wp:positionH relativeFrom="margin">
              <wp:align>left</wp:align>
            </wp:positionH>
            <wp:positionV relativeFrom="paragraph">
              <wp:posOffset>14605</wp:posOffset>
            </wp:positionV>
            <wp:extent cx="1466850" cy="1371600"/>
            <wp:effectExtent l="0" t="0" r="0" b="0"/>
            <wp:wrapThrough wrapText="bothSides">
              <wp:wrapPolygon edited="0">
                <wp:start x="0" y="0"/>
                <wp:lineTo x="0" y="21300"/>
                <wp:lineTo x="21319" y="21300"/>
                <wp:lineTo x="21319" y="0"/>
                <wp:lineTo x="0" y="0"/>
              </wp:wrapPolygon>
            </wp:wrapThrough>
            <wp:docPr id="1" name="obrázek 1" descr="C:\Users\CzechPoint\AppData\Local\Microsoft\Windows\Temporary Internet Files\Content.Outlook\P6LHPJMB\KARLOVA VES znak ČB.jpg"/>
            <wp:cNvGraphicFramePr/>
            <a:graphic xmlns:a="http://schemas.openxmlformats.org/drawingml/2006/main">
              <a:graphicData uri="http://schemas.openxmlformats.org/drawingml/2006/picture">
                <pic:pic xmlns:pic="http://schemas.openxmlformats.org/drawingml/2006/picture">
                  <pic:nvPicPr>
                    <pic:cNvPr id="2" name="obrázek 1" descr="C:\Users\CzechPoint\AppData\Local\Microsoft\Windows\Temporary Internet Files\Content.Outlook\P6LHPJMB\KARLOVA VES znak ČB.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66850"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A4B01">
        <w:rPr>
          <w:b/>
          <w:color w:val="auto"/>
          <w:sz w:val="36"/>
          <w:szCs w:val="36"/>
        </w:rPr>
        <w:t>Informační leták obce Karlova Ves</w:t>
      </w:r>
    </w:p>
    <w:p w14:paraId="0EC42F86" w14:textId="77777777" w:rsidR="00C84ED4" w:rsidRPr="00FA4B01" w:rsidRDefault="00C84ED4" w:rsidP="00C84ED4">
      <w:pPr>
        <w:pStyle w:val="Default"/>
        <w:rPr>
          <w:b/>
          <w:color w:val="auto"/>
          <w:sz w:val="36"/>
          <w:szCs w:val="36"/>
        </w:rPr>
      </w:pPr>
    </w:p>
    <w:p w14:paraId="175FD0E5" w14:textId="31B7688B" w:rsidR="00C84ED4" w:rsidRDefault="00C84ED4" w:rsidP="00C84ED4">
      <w:pPr>
        <w:pStyle w:val="Default"/>
        <w:rPr>
          <w:b/>
          <w:color w:val="auto"/>
          <w:sz w:val="36"/>
          <w:szCs w:val="36"/>
        </w:rPr>
      </w:pPr>
      <w:r w:rsidRPr="00FA4B01">
        <w:rPr>
          <w:b/>
          <w:color w:val="auto"/>
          <w:sz w:val="36"/>
          <w:szCs w:val="36"/>
        </w:rPr>
        <w:t xml:space="preserve"> </w:t>
      </w:r>
      <w:r>
        <w:rPr>
          <w:b/>
          <w:color w:val="auto"/>
          <w:sz w:val="36"/>
          <w:szCs w:val="36"/>
        </w:rPr>
        <w:t>Leden, únor, březen 2021</w:t>
      </w:r>
    </w:p>
    <w:p w14:paraId="471FC0BE" w14:textId="377D7F6A" w:rsidR="00E3455F" w:rsidRDefault="00E3455F"/>
    <w:p w14:paraId="09CCF3CF" w14:textId="64327762" w:rsidR="00C84ED4" w:rsidRDefault="00C84ED4">
      <w:pPr>
        <w:rPr>
          <w:b/>
          <w:bCs/>
        </w:rPr>
      </w:pPr>
    </w:p>
    <w:p w14:paraId="7F1AD11A" w14:textId="77777777" w:rsidR="00C84ED4" w:rsidRDefault="00C84ED4">
      <w:pPr>
        <w:rPr>
          <w:b/>
          <w:bCs/>
        </w:rPr>
      </w:pPr>
    </w:p>
    <w:p w14:paraId="21ABF53F" w14:textId="1D2B5578" w:rsidR="00E3455F" w:rsidRPr="00E3455F" w:rsidRDefault="00E3455F">
      <w:pPr>
        <w:rPr>
          <w:b/>
          <w:bCs/>
        </w:rPr>
      </w:pPr>
      <w:r w:rsidRPr="00E3455F">
        <w:rPr>
          <w:b/>
          <w:bCs/>
        </w:rPr>
        <w:t>Slovo starostky</w:t>
      </w:r>
    </w:p>
    <w:p w14:paraId="55B8E16F" w14:textId="614A81D1" w:rsidR="00C07657" w:rsidRDefault="001C3DE0">
      <w:r>
        <w:t xml:space="preserve">Vážení spoluobčané, máme tu </w:t>
      </w:r>
      <w:r w:rsidR="00825DA7">
        <w:t>začátek roku 2021</w:t>
      </w:r>
      <w:r>
        <w:t xml:space="preserve">. </w:t>
      </w:r>
      <w:r w:rsidR="00E3455F">
        <w:t>V</w:t>
      </w:r>
      <w:r w:rsidR="00825DA7">
        <w:t> roce 2020 jsme vítali rok</w:t>
      </w:r>
      <w:r w:rsidR="00E3455F">
        <w:t xml:space="preserve"> </w:t>
      </w:r>
      <w:r w:rsidR="00825DA7">
        <w:t>magick</w:t>
      </w:r>
      <w:r w:rsidR="004165B7">
        <w:t>é</w:t>
      </w:r>
      <w:r w:rsidR="00E3455F">
        <w:t>ho</w:t>
      </w:r>
      <w:r w:rsidR="00825DA7">
        <w:t xml:space="preserve"> dat</w:t>
      </w:r>
      <w:r w:rsidR="00E3455F">
        <w:t>a</w:t>
      </w:r>
      <w:r w:rsidR="00825DA7">
        <w:t xml:space="preserve">, tak nějak začínal loňský první zpravodaj </w:t>
      </w:r>
      <w:r>
        <w:t>v lednu 2020. Nikdo z nás v tu dobu netušil, jak se během několika týdnů změní naše životy</w:t>
      </w:r>
      <w:r w:rsidR="004165B7">
        <w:t xml:space="preserve">. </w:t>
      </w:r>
      <w:r w:rsidR="00825DA7">
        <w:t xml:space="preserve">Slovo </w:t>
      </w:r>
      <w:proofErr w:type="spellStart"/>
      <w:r w:rsidR="00825DA7">
        <w:t>koronavirus</w:t>
      </w:r>
      <w:proofErr w:type="spellEnd"/>
      <w:r>
        <w:t xml:space="preserve"> se začalo skloňovat ve všech pádech, přestože v té době jsme ještě zdaleka netušili, co nás v následujících měsících čeká. V prvé řadě bych rád</w:t>
      </w:r>
      <w:r w:rsidR="004165B7">
        <w:t>a</w:t>
      </w:r>
      <w:r>
        <w:t xml:space="preserve"> poděkoval</w:t>
      </w:r>
      <w:r w:rsidR="004165B7">
        <w:t>a</w:t>
      </w:r>
      <w:r>
        <w:t xml:space="preserve"> vám, občané, kteří jste se od začátku chovali zodpovědně a nebezpečí nákazy nebrali na lehkou váhu. Moc si vás vážím. Našli se však jedinci, co nedbali vládních opatření</w:t>
      </w:r>
      <w:r w:rsidR="004165B7">
        <w:t xml:space="preserve">. Někteří bohužel nákaze neunikli, k dnešnímu datu bylo celkem v obci Karlova Ves nakaženo 24 osob, dobu </w:t>
      </w:r>
      <w:proofErr w:type="spellStart"/>
      <w:r w:rsidR="004165B7">
        <w:t>covidu</w:t>
      </w:r>
      <w:proofErr w:type="spellEnd"/>
      <w:r>
        <w:t xml:space="preserve"> museli trávit v tom lepším případě v karanténě či izolaci, v tom horším na lůžku. Děkuji zdravotníkům,</w:t>
      </w:r>
      <w:r w:rsidR="004165B7">
        <w:t xml:space="preserve"> sociálním pracovníkům,</w:t>
      </w:r>
      <w:r>
        <w:t xml:space="preserve"> prodavačkám a prodavačům, vojákům,</w:t>
      </w:r>
      <w:r w:rsidR="004165B7">
        <w:t xml:space="preserve"> policistům,</w:t>
      </w:r>
      <w:r>
        <w:t xml:space="preserve"> dobrovolníkům, učitelům, učitelkám a dalším pedagogickým pracovníkům – zkrátka všem, kteří byli dnes a denně vystaveni nebezpečí nákazy, a přesto své povinnosti zvládli na 100 %. Za spolupráci v uplynulém roce </w:t>
      </w:r>
      <w:proofErr w:type="gramStart"/>
      <w:r>
        <w:t>děkuji  zastupitelům</w:t>
      </w:r>
      <w:proofErr w:type="gramEnd"/>
      <w:r>
        <w:t xml:space="preserve">, členům komisí a výborů, zaměstnancům úřadu  za zvládnutí náročných úkolů, které nás čekaly. Stojí jich před námi opět celá řada, a také několik důležitých investičních akcí, které je třeba dotáhnout do konce. Doufám, že se nám to navzdory této těžké době podaří. Děkuji živnostníkům, podnikatelům a pracovníkům služeb, kteří se do konce roku „prali“ (a stále se „perou“) s legislativou a mnohdy bojovali o přežití své firmy či provozovny. </w:t>
      </w:r>
      <w:r w:rsidR="004165B7">
        <w:t>N</w:t>
      </w:r>
      <w:r>
        <w:t xml:space="preserve">ekonaly se </w:t>
      </w:r>
      <w:r w:rsidR="004165B7">
        <w:t>podzimní akce,</w:t>
      </w:r>
      <w:r>
        <w:t xml:space="preserve"> Strom se sice rozsvítil</w:t>
      </w:r>
      <w:r w:rsidR="004165B7">
        <w:t>, ale jen v tichosti.</w:t>
      </w:r>
      <w:r>
        <w:t xml:space="preserve">  Nikdo z nás neví, co přinese rok 2021. Přesto budeme pamatovat na kulturní vyžití občanů a doufáme, že svět „dobu </w:t>
      </w:r>
      <w:proofErr w:type="spellStart"/>
      <w:r>
        <w:t>koronavirovou</w:t>
      </w:r>
      <w:proofErr w:type="spellEnd"/>
      <w:r>
        <w:t>“ zvládne, stejně jako se nakonec zvládly všechny světové pandemie, a opět se budeme moci společně setkávat a volně dýchat. Milí spolupracovníci, občané, přátelé, kamarádi, do nového roku 2021 vám všem přeji hodně zdraví, osobních i profesních úspěchů, plnou náruč štěstí a život v míru.</w:t>
      </w:r>
    </w:p>
    <w:p w14:paraId="725D2F1A" w14:textId="1605B5EF" w:rsidR="004165B7" w:rsidRDefault="004165B7" w:rsidP="00C84ED4">
      <w:pPr>
        <w:pStyle w:val="Bezmezer"/>
      </w:pPr>
      <w:r>
        <w:t>Iveta Kohoutová</w:t>
      </w:r>
    </w:p>
    <w:p w14:paraId="742157BB" w14:textId="61213A10" w:rsidR="004165B7" w:rsidRDefault="00E3455F" w:rsidP="00C84ED4">
      <w:pPr>
        <w:pStyle w:val="Bezmezer"/>
      </w:pPr>
      <w:r>
        <w:t>s</w:t>
      </w:r>
      <w:r w:rsidR="004165B7">
        <w:t xml:space="preserve">tarostka obce </w:t>
      </w:r>
    </w:p>
    <w:p w14:paraId="4B0E55E0" w14:textId="44F058F5" w:rsidR="001C3DE0" w:rsidRDefault="001C3DE0"/>
    <w:p w14:paraId="539182B3" w14:textId="281A23FC" w:rsidR="00E3455F" w:rsidRPr="00E3455F" w:rsidRDefault="00E3455F">
      <w:pPr>
        <w:rPr>
          <w:b/>
          <w:bCs/>
        </w:rPr>
      </w:pPr>
      <w:r w:rsidRPr="00E3455F">
        <w:rPr>
          <w:b/>
          <w:bCs/>
        </w:rPr>
        <w:t>Informace ze zastupitelstva obce</w:t>
      </w:r>
    </w:p>
    <w:p w14:paraId="4AEA21C4" w14:textId="3E78C84B" w:rsidR="001C3DE0" w:rsidRDefault="001C3DE0">
      <w:r>
        <w:t xml:space="preserve">Personální </w:t>
      </w:r>
      <w:proofErr w:type="gramStart"/>
      <w:r>
        <w:t>záležitosti -</w:t>
      </w:r>
      <w:r w:rsidR="00E3455F">
        <w:t xml:space="preserve"> ZO</w:t>
      </w:r>
      <w:proofErr w:type="gramEnd"/>
      <w:r>
        <w:t xml:space="preserve"> schválil</w:t>
      </w:r>
      <w:r w:rsidR="00E3455F">
        <w:t>o</w:t>
      </w:r>
      <w:r>
        <w:t xml:space="preserve"> uzavření dohod o provedení práce a dohod o pracovní činnosti na rok 2021.</w:t>
      </w:r>
    </w:p>
    <w:p w14:paraId="6024722F" w14:textId="2E97CEBF" w:rsidR="00E3455F" w:rsidRPr="00E3455F" w:rsidRDefault="00D12BF1">
      <w:pPr>
        <w:rPr>
          <w:b/>
          <w:bCs/>
        </w:rPr>
      </w:pPr>
      <w:r>
        <w:rPr>
          <w:b/>
          <w:bCs/>
        </w:rPr>
        <w:t>Ú</w:t>
      </w:r>
      <w:r w:rsidRPr="00E3455F">
        <w:rPr>
          <w:b/>
          <w:bCs/>
        </w:rPr>
        <w:t>hrad</w:t>
      </w:r>
      <w:r>
        <w:rPr>
          <w:b/>
          <w:bCs/>
        </w:rPr>
        <w:t>a</w:t>
      </w:r>
      <w:r w:rsidRPr="00E3455F">
        <w:rPr>
          <w:b/>
          <w:bCs/>
        </w:rPr>
        <w:t xml:space="preserve"> za svoz</w:t>
      </w:r>
      <w:r>
        <w:rPr>
          <w:b/>
          <w:bCs/>
        </w:rPr>
        <w:t xml:space="preserve"> komunálního odpadu</w:t>
      </w:r>
    </w:p>
    <w:p w14:paraId="7FD16275" w14:textId="77777777" w:rsidR="00E3455F" w:rsidRDefault="00E3455F">
      <w:r>
        <w:t>Vývozy</w:t>
      </w:r>
      <w:r w:rsidR="001C3DE0">
        <w:t xml:space="preserve"> směsného komunálního odpadu (známky na vyvážení popelnic) mohou občané zaplatit v</w:t>
      </w:r>
      <w:r>
        <w:t xml:space="preserve"> kanceláři obecního úřadu nebo na účet obce </w:t>
      </w:r>
      <w:proofErr w:type="spellStart"/>
      <w:r>
        <w:t>č.ú</w:t>
      </w:r>
      <w:proofErr w:type="spellEnd"/>
      <w:r>
        <w:t>. 0540598349/0800, termín splatnosti poplatku je do konce března 2021.</w:t>
      </w:r>
    </w:p>
    <w:p w14:paraId="09DD7C0E" w14:textId="4C0A57E4" w:rsidR="00E3455F" w:rsidRDefault="00E3455F">
      <w:r>
        <w:t>V</w:t>
      </w:r>
      <w:r w:rsidR="001C3DE0">
        <w:t xml:space="preserve"> době: </w:t>
      </w:r>
      <w:r>
        <w:t xml:space="preserve">pondělí 8.00-12.00        17.00 – 19.00, středa   8.00 – 12.00, </w:t>
      </w:r>
      <w:r w:rsidR="001C3DE0">
        <w:t xml:space="preserve">úterý a čtvrtek od </w:t>
      </w:r>
      <w:r>
        <w:t>8</w:t>
      </w:r>
      <w:r w:rsidR="001C3DE0">
        <w:t>.</w:t>
      </w:r>
      <w:r>
        <w:t>0</w:t>
      </w:r>
      <w:r w:rsidR="001C3DE0">
        <w:t xml:space="preserve">0 – </w:t>
      </w:r>
      <w:r>
        <w:t>11.</w:t>
      </w:r>
      <w:r w:rsidR="001C3DE0">
        <w:t xml:space="preserve">00 </w:t>
      </w:r>
    </w:p>
    <w:p w14:paraId="51E60264" w14:textId="14E52405" w:rsidR="00AF6D1D" w:rsidRDefault="001C3DE0">
      <w:r>
        <w:t xml:space="preserve"> Prosíme o dodržení hygienických opatření – roušky, rozestupy, </w:t>
      </w:r>
      <w:proofErr w:type="gramStart"/>
      <w:r>
        <w:t>desinfekce</w:t>
      </w:r>
      <w:proofErr w:type="gramEnd"/>
      <w:r>
        <w:t>.</w:t>
      </w:r>
    </w:p>
    <w:p w14:paraId="31926CF5" w14:textId="596AC25A" w:rsidR="00AF6D1D" w:rsidRDefault="00AF6D1D"/>
    <w:p w14:paraId="70236CEC" w14:textId="06FFEA65" w:rsidR="00D12BF1" w:rsidRDefault="00AF6D1D">
      <w:r>
        <w:t xml:space="preserve">Místní poplatek za provoz systému shromažďování, sběru, přepravy, třídění, využívání a odstraňování komunálních odpadů v roce 2021 </w:t>
      </w:r>
      <w:r w:rsidR="00D12BF1">
        <w:t>m</w:t>
      </w:r>
      <w:r>
        <w:t xml:space="preserve">ístní poplatek za svoz komunálních odpadů zůstává na základě usnesení Zastupitelstva obce </w:t>
      </w:r>
      <w:r w:rsidR="00D12BF1">
        <w:t>Karlova Ves stejný</w:t>
      </w:r>
      <w:r>
        <w:t>. Nádoby na odpad je i nutné označit samolepkou</w:t>
      </w:r>
      <w:r w:rsidR="00D12BF1">
        <w:t>. N</w:t>
      </w:r>
      <w:r>
        <w:t>a samolepce</w:t>
      </w:r>
      <w:r w:rsidR="00D12BF1">
        <w:t xml:space="preserve"> je</w:t>
      </w:r>
      <w:r>
        <w:t xml:space="preserve"> uveden rok, </w:t>
      </w:r>
      <w:r w:rsidR="00D12BF1">
        <w:t>a druh známky (chatař, občan)</w:t>
      </w:r>
      <w:r>
        <w:t>. V případě poškození samolepky či zakoupení nové/další nádoby na odpad je možné si samolepku vyzvednout na podatelně místního obecního úřadu (Po a St 8.00 – 1</w:t>
      </w:r>
      <w:r w:rsidR="00D12BF1">
        <w:t>2</w:t>
      </w:r>
      <w:r>
        <w:t xml:space="preserve">.00 hod., </w:t>
      </w:r>
      <w:r w:rsidR="00D12BF1">
        <w:t>17.00- 19.0</w:t>
      </w:r>
      <w:r>
        <w:t>0 hod., úterý a čtvrtek 8.00 – 11.00 hod.)</w:t>
      </w:r>
      <w:r w:rsidR="00D12BF1">
        <w:t xml:space="preserve"> Pokud popelnice nebude označena nebude po datumu splatnosti vyvezena.</w:t>
      </w:r>
    </w:p>
    <w:p w14:paraId="22CFD852" w14:textId="503041AD" w:rsidR="00D12BF1" w:rsidRDefault="00D12BF1" w:rsidP="00C84ED4">
      <w:pPr>
        <w:pStyle w:val="Bezmezer"/>
      </w:pPr>
      <w:r>
        <w:t>Občan: 600,-</w:t>
      </w:r>
      <w:r w:rsidR="006E1008">
        <w:t xml:space="preserve"> </w:t>
      </w:r>
      <w:r>
        <w:t>Kč</w:t>
      </w:r>
    </w:p>
    <w:p w14:paraId="5ED1C646" w14:textId="6654676E" w:rsidR="00D12BF1" w:rsidRDefault="00D12BF1" w:rsidP="00C84ED4">
      <w:pPr>
        <w:pStyle w:val="Bezmezer"/>
      </w:pPr>
      <w:r>
        <w:t>Dítě do 18 let: 400,-</w:t>
      </w:r>
      <w:r w:rsidR="006E1008">
        <w:t xml:space="preserve"> </w:t>
      </w:r>
      <w:r>
        <w:t>Kč</w:t>
      </w:r>
    </w:p>
    <w:p w14:paraId="31662DC9" w14:textId="38BF91D6" w:rsidR="00D12BF1" w:rsidRDefault="00D12BF1" w:rsidP="00C84ED4">
      <w:pPr>
        <w:pStyle w:val="Bezmezer"/>
      </w:pPr>
      <w:r>
        <w:t>Chatař: 600,- Kč (</w:t>
      </w:r>
      <w:proofErr w:type="gramStart"/>
      <w:r>
        <w:t xml:space="preserve">duben </w:t>
      </w:r>
      <w:r w:rsidR="006E1008">
        <w:t>- září</w:t>
      </w:r>
      <w:proofErr w:type="gramEnd"/>
      <w:r w:rsidR="006E1008">
        <w:t>)</w:t>
      </w:r>
    </w:p>
    <w:p w14:paraId="327344E9" w14:textId="09B9BDFF" w:rsidR="006E1008" w:rsidRDefault="006E1008" w:rsidP="00C84ED4">
      <w:pPr>
        <w:pStyle w:val="Bezmezer"/>
      </w:pPr>
      <w:r>
        <w:t xml:space="preserve">Další </w:t>
      </w:r>
      <w:proofErr w:type="gramStart"/>
      <w:r>
        <w:t>popelnice:  800</w:t>
      </w:r>
      <w:proofErr w:type="gramEnd"/>
      <w:r>
        <w:t>,- Kč</w:t>
      </w:r>
    </w:p>
    <w:p w14:paraId="35BA833B" w14:textId="77777777" w:rsidR="006E1008" w:rsidRDefault="006E1008"/>
    <w:p w14:paraId="4DA3151E" w14:textId="31D3142D" w:rsidR="00D12BF1" w:rsidRDefault="00AF6D1D">
      <w:r>
        <w:t xml:space="preserve">Místní poplatek ze psů </w:t>
      </w:r>
      <w:r w:rsidR="006E1008">
        <w:t>m</w:t>
      </w:r>
      <w:r>
        <w:t xml:space="preserve">ístní poplatek je stanoven Obecně závaznou vyhláškou obce </w:t>
      </w:r>
      <w:r w:rsidR="00D12BF1">
        <w:t>Karlova Ves</w:t>
      </w:r>
      <w:r>
        <w:t xml:space="preserve"> o místním poplatku ze psů. Poplatník a předmět poplatku: </w:t>
      </w:r>
    </w:p>
    <w:p w14:paraId="482AA4E7" w14:textId="77777777" w:rsidR="00D12BF1" w:rsidRDefault="00AF6D1D" w:rsidP="00C84ED4">
      <w:pPr>
        <w:pStyle w:val="Bezmezer"/>
      </w:pPr>
      <w:r>
        <w:t xml:space="preserve">• Poplatek ze psů platí držitel psa. Sazba poplatku na kalendářní rok činí: </w:t>
      </w:r>
    </w:p>
    <w:p w14:paraId="6FAEDE3E" w14:textId="7AAF70FF" w:rsidR="00AF6D1D" w:rsidRDefault="00AF6D1D" w:rsidP="00C84ED4">
      <w:pPr>
        <w:pStyle w:val="Bezmezer"/>
      </w:pPr>
      <w:r>
        <w:t>• za jednoho psa 100 Kč</w:t>
      </w:r>
    </w:p>
    <w:p w14:paraId="378ED801" w14:textId="6A0282B4" w:rsidR="006E1008" w:rsidRDefault="006E1008">
      <w:r>
        <w:t>Poplatek je splatný do konce března 2021.</w:t>
      </w:r>
    </w:p>
    <w:p w14:paraId="7D5D23DB" w14:textId="77777777" w:rsidR="00C84ED4" w:rsidRDefault="00C84ED4"/>
    <w:p w14:paraId="0540167D" w14:textId="2974342E" w:rsidR="00C84ED4" w:rsidRPr="00C84ED4" w:rsidRDefault="00C84ED4">
      <w:pPr>
        <w:rPr>
          <w:b/>
          <w:bCs/>
        </w:rPr>
      </w:pPr>
      <w:r w:rsidRPr="00C84ED4">
        <w:rPr>
          <w:b/>
          <w:bCs/>
        </w:rPr>
        <w:t>Výběr vodného 1Q/2021</w:t>
      </w:r>
    </w:p>
    <w:p w14:paraId="7F1027E0" w14:textId="77777777" w:rsidR="00C84ED4" w:rsidRPr="00C84ED4" w:rsidRDefault="00C84ED4" w:rsidP="00C84ED4">
      <w:pPr>
        <w:rPr>
          <w:rFonts w:cstheme="minorHAnsi"/>
        </w:rPr>
      </w:pPr>
      <w:r w:rsidRPr="00C84ED4">
        <w:rPr>
          <w:rFonts w:cstheme="minorHAnsi"/>
        </w:rPr>
        <w:t xml:space="preserve">Vzhledem k aktuální epidemické situaci, nově přijatým krizovým opatřením a v souladu s příslušným usnesením Vlády ČR, nebude pracovník obecního úřadu po obci vybírat vodné. Majitelé nemovitostí mohou přijít zaplatit vodné na obecní úřad. Nebo platbu provést bezhotovostně na účet obce: 0540598349/0800.  Nahlaste stav vodoměru buď osobně, telefonicky (728755756) nebo emailem: </w:t>
      </w:r>
      <w:hyperlink r:id="rId5" w:history="1">
        <w:r w:rsidRPr="00C84ED4">
          <w:rPr>
            <w:rStyle w:val="Hypertextovodkaz"/>
            <w:rFonts w:cstheme="minorHAnsi"/>
            <w:color w:val="auto"/>
          </w:rPr>
          <w:t>urad@karlovaves.cz</w:t>
        </w:r>
      </w:hyperlink>
      <w:r w:rsidRPr="00C84ED4">
        <w:rPr>
          <w:rFonts w:cstheme="minorHAnsi"/>
        </w:rPr>
        <w:t>.</w:t>
      </w:r>
    </w:p>
    <w:p w14:paraId="2B38EC1B" w14:textId="79357B0C" w:rsidR="00C84ED4" w:rsidRPr="00C84ED4" w:rsidRDefault="00C84ED4" w:rsidP="00C84ED4">
      <w:pPr>
        <w:rPr>
          <w:rFonts w:cstheme="minorHAnsi"/>
        </w:rPr>
      </w:pPr>
      <w:r w:rsidRPr="00C84ED4">
        <w:rPr>
          <w:rFonts w:cstheme="minorHAnsi"/>
        </w:rPr>
        <w:t xml:space="preserve">Při vstupu na obecní úřad dodržujte hygienická opatření a rozestupy. Preferujeme bezhotovostní platby a elektronickou komunikaci. </w:t>
      </w:r>
    </w:p>
    <w:p w14:paraId="77D60148" w14:textId="107A3E45" w:rsidR="00C84ED4" w:rsidRPr="007D5CA2" w:rsidRDefault="00C84ED4" w:rsidP="00C84ED4">
      <w:pPr>
        <w:rPr>
          <w:rFonts w:asciiTheme="majorHAnsi" w:hAnsiTheme="majorHAnsi" w:cstheme="majorHAnsi"/>
          <w:sz w:val="32"/>
          <w:szCs w:val="32"/>
        </w:rPr>
      </w:pPr>
      <w:r w:rsidRPr="00C84ED4">
        <w:rPr>
          <w:rFonts w:cstheme="minorHAnsi"/>
        </w:rPr>
        <w:t>Úřední hodiny pro veřejnost na 2 x 5 hodin v týdnu.</w:t>
      </w:r>
      <w:r w:rsidRPr="00C84ED4">
        <w:rPr>
          <w:rFonts w:cstheme="minorHAnsi"/>
        </w:rPr>
        <w:br/>
      </w:r>
      <w:r w:rsidRPr="00C84ED4">
        <w:rPr>
          <w:rFonts w:cstheme="minorHAnsi"/>
        </w:rPr>
        <w:br/>
      </w:r>
      <w:proofErr w:type="gramStart"/>
      <w:r w:rsidRPr="00C84ED4">
        <w:rPr>
          <w:rFonts w:cstheme="minorHAnsi"/>
        </w:rPr>
        <w:t xml:space="preserve">Pondělí: </w:t>
      </w:r>
      <w:r>
        <w:rPr>
          <w:rFonts w:cstheme="minorHAnsi"/>
        </w:rPr>
        <w:t xml:space="preserve"> </w:t>
      </w:r>
      <w:r w:rsidRPr="00C84ED4">
        <w:rPr>
          <w:rFonts w:cstheme="minorHAnsi"/>
        </w:rPr>
        <w:t xml:space="preserve"> </w:t>
      </w:r>
      <w:proofErr w:type="gramEnd"/>
      <w:r w:rsidRPr="00C84ED4">
        <w:rPr>
          <w:rFonts w:cstheme="minorHAnsi"/>
        </w:rPr>
        <w:t>8.</w:t>
      </w:r>
      <w:r>
        <w:rPr>
          <w:rFonts w:cstheme="minorHAnsi"/>
        </w:rPr>
        <w:t xml:space="preserve"> </w:t>
      </w:r>
      <w:r w:rsidRPr="00C84ED4">
        <w:rPr>
          <w:rFonts w:cstheme="minorHAnsi"/>
        </w:rPr>
        <w:t>00 – 11.00 hod – 1</w:t>
      </w:r>
      <w:r>
        <w:rPr>
          <w:rFonts w:cstheme="minorHAnsi"/>
        </w:rPr>
        <w:t>7.00</w:t>
      </w:r>
      <w:r w:rsidRPr="00C84ED4">
        <w:rPr>
          <w:rFonts w:cstheme="minorHAnsi"/>
        </w:rPr>
        <w:t xml:space="preserve"> -1</w:t>
      </w:r>
      <w:r>
        <w:rPr>
          <w:rFonts w:cstheme="minorHAnsi"/>
        </w:rPr>
        <w:t>9.00</w:t>
      </w:r>
      <w:r w:rsidRPr="00C84ED4">
        <w:rPr>
          <w:rFonts w:cstheme="minorHAnsi"/>
        </w:rPr>
        <w:t xml:space="preserve"> hod</w:t>
      </w:r>
      <w:r w:rsidRPr="00C84ED4">
        <w:rPr>
          <w:rFonts w:cstheme="minorHAnsi"/>
        </w:rPr>
        <w:br/>
        <w:t xml:space="preserve">Středa:  </w:t>
      </w:r>
      <w:r>
        <w:rPr>
          <w:rFonts w:cstheme="minorHAnsi"/>
        </w:rPr>
        <w:t xml:space="preserve">  </w:t>
      </w:r>
      <w:r w:rsidRPr="00C84ED4">
        <w:rPr>
          <w:rFonts w:cstheme="minorHAnsi"/>
        </w:rPr>
        <w:t xml:space="preserve"> 8.00 –  12.00 hod</w:t>
      </w:r>
    </w:p>
    <w:p w14:paraId="67FC1EBD" w14:textId="2FD82CE8" w:rsidR="00C84ED4" w:rsidRPr="00C84ED4" w:rsidRDefault="00C84ED4" w:rsidP="00C84ED4">
      <w:pPr>
        <w:rPr>
          <w:rFonts w:asciiTheme="majorHAnsi" w:hAnsiTheme="majorHAnsi" w:cstheme="majorHAnsi"/>
          <w:shd w:val="clear" w:color="auto" w:fill="FFFFFF"/>
        </w:rPr>
      </w:pPr>
      <w:r w:rsidRPr="00C84ED4">
        <w:rPr>
          <w:rFonts w:asciiTheme="majorHAnsi" w:hAnsiTheme="majorHAnsi" w:cstheme="majorHAnsi"/>
          <w:b/>
          <w:bCs/>
          <w:u w:val="single"/>
          <w:shd w:val="clear" w:color="auto" w:fill="FFFFFF"/>
        </w:rPr>
        <w:t>Výběr hotovosti</w:t>
      </w:r>
      <w:r w:rsidRPr="00C84ED4">
        <w:rPr>
          <w:rFonts w:asciiTheme="majorHAnsi" w:hAnsiTheme="majorHAnsi" w:cstheme="majorHAnsi"/>
          <w:shd w:val="clear" w:color="auto" w:fill="FFFFFF"/>
        </w:rPr>
        <w:t xml:space="preserve"> za vodné a stočné proběhne od pondělí </w:t>
      </w:r>
      <w:r w:rsidRPr="00C84ED4">
        <w:rPr>
          <w:rFonts w:asciiTheme="majorHAnsi" w:hAnsiTheme="majorHAnsi" w:cstheme="majorHAnsi"/>
          <w:shd w:val="clear" w:color="auto" w:fill="FFFFFF"/>
        </w:rPr>
        <w:t>8.2.</w:t>
      </w:r>
      <w:r w:rsidRPr="00C84ED4">
        <w:rPr>
          <w:rFonts w:asciiTheme="majorHAnsi" w:hAnsiTheme="majorHAnsi" w:cstheme="majorHAnsi"/>
          <w:shd w:val="clear" w:color="auto" w:fill="FFFFFF"/>
        </w:rPr>
        <w:t xml:space="preserve"> do </w:t>
      </w:r>
      <w:r w:rsidRPr="00C84ED4">
        <w:rPr>
          <w:rFonts w:asciiTheme="majorHAnsi" w:hAnsiTheme="majorHAnsi" w:cstheme="majorHAnsi"/>
          <w:shd w:val="clear" w:color="auto" w:fill="FFFFFF"/>
        </w:rPr>
        <w:t>11.2.2020</w:t>
      </w:r>
    </w:p>
    <w:p w14:paraId="2D981F82" w14:textId="6A4D11D0" w:rsidR="00AF6D1D" w:rsidRDefault="00C84ED4">
      <w:pPr>
        <w:rPr>
          <w:rFonts w:asciiTheme="majorHAnsi" w:hAnsiTheme="majorHAnsi" w:cstheme="majorHAnsi"/>
          <w:shd w:val="clear" w:color="auto" w:fill="FFFFFF"/>
        </w:rPr>
      </w:pPr>
      <w:r w:rsidRPr="00C84ED4">
        <w:rPr>
          <w:rFonts w:asciiTheme="majorHAnsi" w:hAnsiTheme="majorHAnsi" w:cstheme="majorHAnsi"/>
          <w:shd w:val="clear" w:color="auto" w:fill="FFFFFF"/>
        </w:rPr>
        <w:t>22.2.2020</w:t>
      </w:r>
      <w:r w:rsidRPr="00C84ED4">
        <w:rPr>
          <w:rFonts w:asciiTheme="majorHAnsi" w:hAnsiTheme="majorHAnsi" w:cstheme="majorHAnsi"/>
          <w:shd w:val="clear" w:color="auto" w:fill="FFFFFF"/>
        </w:rPr>
        <w:t xml:space="preserve"> v kanceláři obecního úřadu.</w:t>
      </w:r>
    </w:p>
    <w:p w14:paraId="29B14882" w14:textId="77777777" w:rsidR="00C84ED4" w:rsidRDefault="00C84ED4"/>
    <w:p w14:paraId="6F2839CD" w14:textId="77777777" w:rsidR="006E1008" w:rsidRPr="006E1008" w:rsidRDefault="00AF6D1D">
      <w:pPr>
        <w:rPr>
          <w:b/>
          <w:bCs/>
        </w:rPr>
      </w:pPr>
      <w:r w:rsidRPr="006E1008">
        <w:rPr>
          <w:b/>
          <w:bCs/>
        </w:rPr>
        <w:t>Výběr daňových přiznání k dani z nemovitých věcí v roce 2021</w:t>
      </w:r>
    </w:p>
    <w:p w14:paraId="0A4062E5" w14:textId="4FBA72A4" w:rsidR="00AF6D1D" w:rsidRDefault="00AF6D1D">
      <w:r>
        <w:t xml:space="preserve"> V měsíci lednu 2021 budou mnozí občané podávat daňové přiznání k dani z nemovitých věcí. Finanční úřad pro </w:t>
      </w:r>
      <w:r w:rsidR="006E1008">
        <w:t xml:space="preserve">Středočeský </w:t>
      </w:r>
      <w:r>
        <w:t xml:space="preserve">kraj si je vědom toho, že tato akce je každoročně spojená s kumulací poplatníků na podatelnách a také na odborných odděleních územních pracovišť Finančního úřadu pro </w:t>
      </w:r>
      <w:r w:rsidR="006E1008">
        <w:t>Středočeský</w:t>
      </w:r>
      <w:r>
        <w:t xml:space="preserve"> kraj. Vzhledem k současné epidemiologické situaci chceme tomuto předcházet, ovšem současně se nebráníme poskytováním služeb poplatníků, jako doposud (zejména pomoci s vyplněním daňového přiznání k dani z nemovitých věcí). Toho bychom chtěli docílit především prostřednictvím </w:t>
      </w:r>
      <w:r>
        <w:lastRenderedPageBreak/>
        <w:t xml:space="preserve">telefonické komunikace, kdy na určených telefonních číslech – pro </w:t>
      </w:r>
      <w:r w:rsidR="006E1008">
        <w:t>Rakovník</w:t>
      </w:r>
      <w:r>
        <w:t xml:space="preserve"> </w:t>
      </w:r>
      <w:r w:rsidR="006E1008">
        <w:t>313520367, 313520368</w:t>
      </w:r>
      <w:r>
        <w:t xml:space="preserve">, budou poplatníkům k dispozici pracovníci, kteří zodpoví veškeré dotazy týkající se daně z nemovitých věcí, nebo spojí poplatníky přímo na pracovníky spravující konkrétní poplatníky (tedy na příslušného správce daně). Telefonicky rovněž pomůžeme poplatníkům s vyplněním daňového přiznání, přičemž se s poplatníkem dohodneme na formě pomoci, a to v takové míře, aby nebyla nutná návštěva finančního úřadu, nebo jeho územního pracoviště, respektive aby bylo možné přiznání poslat poštou, elektronicky prostřednícím daňového portálu (daňová informační schránka), případně je podat prostřednictvím sběrného boxu. Pracovníci správce daně se vám budou ve věci daně z nemovitých věcí na výše uvedeném telefonu věnovat každý pracovní den, vždy minimálně v době: Po, St od 8:00 – 16:30, Út, Čt 8:00 – 14:30, Pá 8:00 – 13:30. </w:t>
      </w:r>
    </w:p>
    <w:p w14:paraId="2874DAE6" w14:textId="6F21BC55" w:rsidR="00AF6D1D" w:rsidRPr="00C84ED4" w:rsidRDefault="00C84ED4">
      <w:pPr>
        <w:rPr>
          <w:b/>
          <w:bCs/>
        </w:rPr>
      </w:pPr>
      <w:r w:rsidRPr="00C84ED4">
        <w:rPr>
          <w:b/>
          <w:bCs/>
        </w:rPr>
        <w:t>Očkování COVID</w:t>
      </w:r>
    </w:p>
    <w:p w14:paraId="0775582F" w14:textId="6759FBB2" w:rsidR="006E1008" w:rsidRDefault="00825DA7" w:rsidP="006E1008">
      <w:r>
        <w:t xml:space="preserve">Milí spoluobčané, určitě jste zaregistrovali, že byl spuštěn portál pro registraci na očkování proti </w:t>
      </w:r>
      <w:proofErr w:type="spellStart"/>
      <w:r>
        <w:t>koronaviru</w:t>
      </w:r>
      <w:proofErr w:type="spellEnd"/>
      <w:r>
        <w:t>. Očkování je nejúčinnější způsob, jak se chránit. Nemoc se bohužel čím dál více šíří mezi těmi nejzranitelnějšími. Ne všichni z generace našich maminek, tatínků, babiček a dědečků ovládají počítač, mají doma internet. Bohužel ne každý má také ve svém okolí někoho blízkého, kdo mu může s registrací pomoci. Snadno se tak může stát, že někteří občané z té nejvíce ohrožené skupiny na očkování nepůjdou, protože se zkrátka nedokážou přihlásit a nemají potřebné informace.</w:t>
      </w:r>
      <w:r w:rsidRPr="00825DA7">
        <w:t xml:space="preserve"> </w:t>
      </w:r>
      <w:r>
        <w:t xml:space="preserve">Pokud si nebudete vědět rady s registrací, nebo se budete chtít zeptat, jak máte postupovat, nebojte se zavolat. </w:t>
      </w:r>
      <w:r>
        <w:t>M</w:t>
      </w:r>
      <w:r>
        <w:t>ůžete osobně přijít a regi</w:t>
      </w:r>
      <w:r>
        <w:t>strovat se v kanceláři obecního úřadu</w:t>
      </w:r>
      <w:r>
        <w:t>. V tom případě bude třeba</w:t>
      </w:r>
      <w:r>
        <w:t xml:space="preserve"> </w:t>
      </w:r>
      <w:r>
        <w:t>vzít si s sebou mobilní telefon, kartičku pojištěnce a občanský průkaz.</w:t>
      </w:r>
      <w:r w:rsidR="006E1008">
        <w:t xml:space="preserve"> V současné chvíli mají termín všichni občané nad 80 let – ti, co chtěli očkování. Až stát uvolní další termíny pro očkování lidí nad 70 let, můžete se obrátit na </w:t>
      </w:r>
      <w:r w:rsidR="00B36BF4">
        <w:t>starostku</w:t>
      </w:r>
      <w:r w:rsidR="006E1008">
        <w:t xml:space="preserve">, která Vám pomůže s registrací a zajištěním termínu. Dokážeme i zajistit dopravu na i z očkování. V pracovních dnech a hodinách volejte na </w:t>
      </w:r>
      <w:r w:rsidR="00B36BF4">
        <w:t>tel. 728755756.</w:t>
      </w:r>
    </w:p>
    <w:p w14:paraId="0219C431" w14:textId="31884E30" w:rsidR="00B36BF4" w:rsidRDefault="00B36BF4" w:rsidP="006E1008"/>
    <w:p w14:paraId="7BDDEF86" w14:textId="77777777" w:rsidR="00B36BF4" w:rsidRPr="00B36BF4" w:rsidRDefault="00B36BF4" w:rsidP="00B36BF4">
      <w:r w:rsidRPr="00B36BF4">
        <w:t>Obecní úřad Karlova Ves upozorňuje a žádá všechny občany, aby si důkladně zabezpečovali svůj majetek. Zejména, aby si uzamykali vstupy do domů, garáží, stodol a podobně. Aby si uzamykali motorová vozidla a v těch nenechávali viditelně odložené věci jak nářadí, zavazadla apod. Minulý týden došlo k vyloupení chaty a odcizení vybavení dílny. V případě zjištění pohybu či výskytu podezřelých osob a vozidel, a to zejména v nočních hodinách, oznamte toto neprodleně prostřednictvím tísňové linky 158 nebo na Obvodní oddělení Roztoky u Křivoklátu tel. 725067136.</w:t>
      </w:r>
    </w:p>
    <w:p w14:paraId="552C5EBB" w14:textId="77777777" w:rsidR="00B36BF4" w:rsidRDefault="00B36BF4" w:rsidP="006E1008"/>
    <w:p w14:paraId="2B8575A9" w14:textId="3BC4BA26" w:rsidR="00825DA7" w:rsidRDefault="00825DA7"/>
    <w:p w14:paraId="7EC5C36F" w14:textId="702AFEDE" w:rsidR="00825DA7" w:rsidRDefault="00C84ED4">
      <w:pPr>
        <w:rPr>
          <w:b/>
          <w:bCs/>
        </w:rPr>
      </w:pPr>
      <w:r w:rsidRPr="00C84ED4">
        <w:rPr>
          <w:b/>
          <w:bCs/>
        </w:rPr>
        <w:t>Společenská kronika</w:t>
      </w:r>
    </w:p>
    <w:p w14:paraId="72D18DD6" w14:textId="28F18A26" w:rsidR="00C84ED4" w:rsidRDefault="00C84ED4">
      <w:pPr>
        <w:rPr>
          <w:b/>
          <w:bCs/>
        </w:rPr>
      </w:pPr>
      <w:r>
        <w:rPr>
          <w:b/>
          <w:bCs/>
        </w:rPr>
        <w:t>Únor</w:t>
      </w:r>
    </w:p>
    <w:p w14:paraId="554DA52D" w14:textId="07A03042" w:rsidR="00C84ED4" w:rsidRDefault="00C84ED4">
      <w:pPr>
        <w:rPr>
          <w:b/>
          <w:bCs/>
        </w:rPr>
      </w:pPr>
      <w:r>
        <w:rPr>
          <w:b/>
          <w:bCs/>
        </w:rPr>
        <w:t>Tuhá Anna        89 let</w:t>
      </w:r>
    </w:p>
    <w:p w14:paraId="27680641" w14:textId="4FC932DF" w:rsidR="00C84ED4" w:rsidRDefault="00C84ED4">
      <w:pPr>
        <w:rPr>
          <w:b/>
          <w:bCs/>
        </w:rPr>
      </w:pPr>
      <w:proofErr w:type="spellStart"/>
      <w:r>
        <w:rPr>
          <w:b/>
          <w:bCs/>
        </w:rPr>
        <w:t>Halaš</w:t>
      </w:r>
      <w:proofErr w:type="spellEnd"/>
      <w:r>
        <w:rPr>
          <w:b/>
          <w:bCs/>
        </w:rPr>
        <w:t xml:space="preserve"> Petr         60 let</w:t>
      </w:r>
    </w:p>
    <w:p w14:paraId="1058EFB8" w14:textId="3144F981" w:rsidR="00C84ED4" w:rsidRDefault="00C84ED4">
      <w:pPr>
        <w:rPr>
          <w:b/>
          <w:bCs/>
        </w:rPr>
      </w:pPr>
      <w:r>
        <w:rPr>
          <w:b/>
          <w:bCs/>
        </w:rPr>
        <w:t>Březen</w:t>
      </w:r>
    </w:p>
    <w:p w14:paraId="3E249C0F" w14:textId="4078C70E" w:rsidR="00C84ED4" w:rsidRDefault="00C84ED4">
      <w:pPr>
        <w:rPr>
          <w:b/>
          <w:bCs/>
        </w:rPr>
      </w:pPr>
      <w:r>
        <w:rPr>
          <w:b/>
          <w:bCs/>
        </w:rPr>
        <w:t>Tuhý František   92 let</w:t>
      </w:r>
    </w:p>
    <w:p w14:paraId="74793DEC" w14:textId="6A497EC4" w:rsidR="00C84ED4" w:rsidRDefault="00C84ED4">
      <w:pPr>
        <w:rPr>
          <w:b/>
          <w:bCs/>
        </w:rPr>
      </w:pPr>
    </w:p>
    <w:p w14:paraId="2091251C" w14:textId="17875947" w:rsidR="00C84ED4" w:rsidRPr="00C84ED4" w:rsidRDefault="00C84ED4">
      <w:pPr>
        <w:rPr>
          <w:b/>
          <w:bCs/>
        </w:rPr>
      </w:pPr>
      <w:r>
        <w:rPr>
          <w:b/>
          <w:bCs/>
        </w:rPr>
        <w:t>Srdečně gratulujeme!!!</w:t>
      </w:r>
    </w:p>
    <w:p w14:paraId="11D69551" w14:textId="77777777" w:rsidR="00C84ED4" w:rsidRDefault="00C84ED4"/>
    <w:p w14:paraId="60289911" w14:textId="10850E6D" w:rsidR="00825DA7" w:rsidRDefault="00825DA7"/>
    <w:sectPr w:rsidR="00825D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DE0"/>
    <w:rsid w:val="001C3DE0"/>
    <w:rsid w:val="004165B7"/>
    <w:rsid w:val="006E1008"/>
    <w:rsid w:val="00825DA7"/>
    <w:rsid w:val="00AF6D1D"/>
    <w:rsid w:val="00B36BF4"/>
    <w:rsid w:val="00C07657"/>
    <w:rsid w:val="00C84ED4"/>
    <w:rsid w:val="00D12BF1"/>
    <w:rsid w:val="00E345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FD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25DA7"/>
    <w:rPr>
      <w:color w:val="0563C1" w:themeColor="hyperlink"/>
      <w:u w:val="single"/>
    </w:rPr>
  </w:style>
  <w:style w:type="character" w:styleId="Nevyeenzmnka">
    <w:name w:val="Unresolved Mention"/>
    <w:basedOn w:val="Standardnpsmoodstavce"/>
    <w:uiPriority w:val="99"/>
    <w:semiHidden/>
    <w:unhideWhenUsed/>
    <w:rsid w:val="00825DA7"/>
    <w:rPr>
      <w:color w:val="605E5C"/>
      <w:shd w:val="clear" w:color="auto" w:fill="E1DFDD"/>
    </w:rPr>
  </w:style>
  <w:style w:type="paragraph" w:styleId="Bezmezer">
    <w:name w:val="No Spacing"/>
    <w:uiPriority w:val="1"/>
    <w:qFormat/>
    <w:rsid w:val="00C84ED4"/>
    <w:pPr>
      <w:spacing w:after="0" w:line="240" w:lineRule="auto"/>
    </w:pPr>
  </w:style>
  <w:style w:type="paragraph" w:customStyle="1" w:styleId="Default">
    <w:name w:val="Default"/>
    <w:rsid w:val="00C84ED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rad@karlovaves.cz" TargetMode="Externa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Informační leták obce Karlova Ve12021.dotx</Template>
  <TotalTime>150</TotalTime>
  <Pages>4</Pages>
  <Words>1159</Words>
  <Characters>6844</Characters>
  <Application>Microsoft Office Word</Application>
  <DocSecurity>0</DocSecurity>
  <Lines>57</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Obec Karlova Ves</dc:creator>
  <cp:keywords/>
  <dc:description/>
  <cp:lastModifiedBy>Obec Karlova Ves</cp:lastModifiedBy>
  <cp:revision>1</cp:revision>
  <dcterms:created xsi:type="dcterms:W3CDTF">2021-02-02T07:29:00Z</dcterms:created>
  <dcterms:modified xsi:type="dcterms:W3CDTF">2021-02-02T10:00:00Z</dcterms:modified>
</cp:coreProperties>
</file>